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E2" w:rsidRPr="00C830E3" w:rsidRDefault="004B03E2" w:rsidP="00B82D20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830E3">
        <w:rPr>
          <w:rFonts w:ascii="Times New Roman" w:hAnsi="Times New Roman"/>
          <w:b/>
          <w:i/>
          <w:sz w:val="32"/>
          <w:szCs w:val="32"/>
        </w:rPr>
        <w:t xml:space="preserve">CAMPIONATUL 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C830E3">
        <w:rPr>
          <w:rFonts w:ascii="Times New Roman" w:hAnsi="Times New Roman"/>
          <w:b/>
          <w:i/>
          <w:sz w:val="32"/>
          <w:szCs w:val="32"/>
        </w:rPr>
        <w:t>NAȚIONAL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C830E3">
        <w:rPr>
          <w:rFonts w:ascii="Times New Roman" w:hAnsi="Times New Roman"/>
          <w:b/>
          <w:i/>
          <w:sz w:val="32"/>
          <w:szCs w:val="32"/>
        </w:rPr>
        <w:t xml:space="preserve"> DE</w:t>
      </w:r>
      <w:r>
        <w:rPr>
          <w:rFonts w:ascii="Times New Roman" w:hAnsi="Times New Roman"/>
          <w:b/>
          <w:i/>
          <w:sz w:val="32"/>
          <w:szCs w:val="32"/>
        </w:rPr>
        <w:t xml:space="preserve">  </w:t>
      </w:r>
      <w:r w:rsidRPr="00C830E3">
        <w:rPr>
          <w:rFonts w:ascii="Times New Roman" w:hAnsi="Times New Roman"/>
          <w:b/>
          <w:i/>
          <w:sz w:val="32"/>
          <w:szCs w:val="32"/>
        </w:rPr>
        <w:t>TURISM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C830E3">
        <w:rPr>
          <w:rFonts w:ascii="Times New Roman" w:hAnsi="Times New Roman"/>
          <w:b/>
          <w:i/>
          <w:sz w:val="32"/>
          <w:szCs w:val="32"/>
        </w:rPr>
        <w:t xml:space="preserve">SPORTIV - ȘTAFETA MUNȚILOR </w:t>
      </w:r>
    </w:p>
    <w:p w:rsidR="004B03E2" w:rsidRPr="00C830E3" w:rsidRDefault="004B03E2" w:rsidP="00B82D20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830E3">
        <w:rPr>
          <w:rFonts w:ascii="Times New Roman" w:hAnsi="Times New Roman"/>
          <w:b/>
          <w:i/>
          <w:sz w:val="32"/>
          <w:szCs w:val="32"/>
        </w:rPr>
        <w:t>TROFEUL ZIMBRILOR</w:t>
      </w:r>
    </w:p>
    <w:p w:rsidR="004B03E2" w:rsidRPr="00C830E3" w:rsidRDefault="004B03E2" w:rsidP="004E30BB">
      <w:pPr>
        <w:jc w:val="both"/>
        <w:rPr>
          <w:rFonts w:ascii="Times New Roman" w:hAnsi="Times New Roman"/>
          <w:sz w:val="32"/>
          <w:szCs w:val="32"/>
        </w:rPr>
      </w:pPr>
    </w:p>
    <w:p w:rsidR="004B03E2" w:rsidRPr="004E30BB" w:rsidRDefault="004B03E2" w:rsidP="004E30B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Ce denumire poartă peștera reprezentată în imagine?</w:t>
      </w:r>
    </w:p>
    <w:p w:rsidR="004B03E2" w:rsidRPr="004E30BB" w:rsidRDefault="004B03E2" w:rsidP="007811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4539_16807_9.jpg" style="width:240.75pt;height:172.5pt;visibility:visible">
            <v:imagedata r:id="rId7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Peștera Muierii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b. Peștera Dâmbovicioara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Peștera Polovragi</w:t>
      </w:r>
    </w:p>
    <w:p w:rsidR="004B03E2" w:rsidRPr="004E30BB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2. În urmă cu câți ani s-a format Peștera Dâmbovicioara?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15 000 de ani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10 000 de ani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20 000 de ani</w:t>
      </w:r>
    </w:p>
    <w:p w:rsidR="004B03E2" w:rsidRPr="004E30BB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3. Temperatura medie înregistrată în Peștera Dâmbovicioara este de: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a. 10-</w:t>
      </w:r>
      <w:smartTag w:uri="urn:schemas-microsoft-com:office:smarttags" w:element="metricconverter">
        <w:smartTagPr>
          <w:attr w:name="ProductID" w:val="12°C"/>
        </w:smartTagPr>
        <w:r>
          <w:rPr>
            <w:rFonts w:ascii="Times New Roman" w:hAnsi="Times New Roman"/>
            <w:b/>
            <w:i/>
            <w:color w:val="FF0000"/>
            <w:sz w:val="28"/>
            <w:szCs w:val="28"/>
          </w:rPr>
          <w:t>12</w:t>
        </w:r>
        <w:r w:rsidRPr="00BF7A15">
          <w:rPr>
            <w:rFonts w:ascii="Times New Roman" w:hAnsi="Times New Roman"/>
            <w:b/>
            <w:bCs/>
            <w:i/>
            <w:color w:val="FF0000"/>
            <w:sz w:val="28"/>
            <w:szCs w:val="28"/>
            <w:shd w:val="clear" w:color="auto" w:fill="FFFFFF"/>
          </w:rPr>
          <w:t>°C</w:t>
        </w:r>
      </w:smartTag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8-</w:t>
      </w:r>
      <w:smartTag w:uri="urn:schemas-microsoft-com:office:smarttags" w:element="metricconverter">
        <w:smartTagPr>
          <w:attr w:name="ProductID" w:val="10°C"/>
        </w:smartTagPr>
        <w:r w:rsidRPr="004E30BB">
          <w:rPr>
            <w:rFonts w:ascii="Times New Roman" w:hAnsi="Times New Roman"/>
            <w:sz w:val="28"/>
            <w:szCs w:val="28"/>
          </w:rPr>
          <w:t>10</w:t>
        </w:r>
        <w:r w:rsidRPr="00BF7A15">
          <w:rPr>
            <w:rFonts w:ascii="Times New Roman" w:hAnsi="Times New Roman"/>
            <w:bCs/>
            <w:sz w:val="28"/>
            <w:szCs w:val="28"/>
            <w:shd w:val="clear" w:color="auto" w:fill="FFFFFF"/>
          </w:rPr>
          <w:t>°C</w:t>
        </w:r>
      </w:smartTag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15-</w:t>
      </w:r>
      <w:smartTag w:uri="urn:schemas-microsoft-com:office:smarttags" w:element="metricconverter">
        <w:smartTagPr>
          <w:attr w:name="ProductID" w:val="17°C"/>
        </w:smartTagPr>
        <w:r w:rsidRPr="004E30BB">
          <w:rPr>
            <w:rFonts w:ascii="Times New Roman" w:hAnsi="Times New Roman"/>
            <w:sz w:val="28"/>
            <w:szCs w:val="28"/>
          </w:rPr>
          <w:t>17</w:t>
        </w:r>
        <w:r w:rsidRPr="00BF7A15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</w:rPr>
          <w:t>°C</w:t>
        </w:r>
      </w:smartTag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4. Peștera Dâmbovicioara are o dimensiune ce atinge: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2" o:spid="_x0000_i1026" type="#_x0000_t75" alt="782e8ada-b22b-414e-bd52-988db738723a.jpg" style="width:256.5pt;height:160.5pt;visibility:visible">
            <v:imagedata r:id="rId8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245m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b. 555m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675m</w:t>
      </w:r>
    </w:p>
    <w:p w:rsidR="004B03E2" w:rsidRPr="004E30BB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5. Jumătate din peșteră este închisă pentru a proteja:</w:t>
      </w:r>
    </w:p>
    <w:p w:rsidR="004B03E2" w:rsidRPr="00B82D20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</w:t>
      </w:r>
      <w:r w:rsidRPr="00FB4927">
        <w:rPr>
          <w:rFonts w:ascii="Times New Roman" w:hAnsi="Times New Roman"/>
          <w:b/>
          <w:i/>
          <w:noProof/>
          <w:color w:val="FF0000"/>
          <w:sz w:val="28"/>
          <w:szCs w:val="28"/>
          <w:lang w:val="en-US"/>
        </w:rPr>
        <w:pict>
          <v:shape id="Picture 6" o:spid="_x0000_i1027" type="#_x0000_t75" alt="15-Dambovicioara.jpg" style="width:260.25pt;height:163.5pt;visibility:visible">
            <v:imagedata r:id="rId9" o:title=""/>
          </v:shape>
        </w:pict>
      </w:r>
    </w:p>
    <w:p w:rsidR="004B03E2" w:rsidRPr="004E30BB" w:rsidRDefault="004B03E2" w:rsidP="00B82D20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a. Liliecii </w:t>
      </w:r>
    </w:p>
    <w:p w:rsidR="004B03E2" w:rsidRPr="004E30BB" w:rsidRDefault="004B03E2" w:rsidP="00B82D20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b. Șobolanii </w:t>
      </w: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Ratoni</w:t>
      </w: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E30B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În caz de hipotermie, încălzim victima cu o folie de supraviețuire și/sau sac de dormit și îi dăm să bea lichide:</w:t>
      </w:r>
    </w:p>
    <w:p w:rsidR="004B03E2" w:rsidRPr="004E30BB" w:rsidRDefault="004B03E2" w:rsidP="00B82D20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a. </w:t>
      </w:r>
      <w:r>
        <w:rPr>
          <w:rFonts w:ascii="Times New Roman" w:hAnsi="Times New Roman"/>
          <w:sz w:val="28"/>
          <w:szCs w:val="28"/>
        </w:rPr>
        <w:t>Fierbinți</w:t>
      </w:r>
    </w:p>
    <w:p w:rsidR="004B03E2" w:rsidRDefault="004B03E2" w:rsidP="00B82D20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b. </w:t>
      </w:r>
      <w:r>
        <w:rPr>
          <w:rFonts w:ascii="Times New Roman" w:hAnsi="Times New Roman"/>
          <w:sz w:val="28"/>
          <w:szCs w:val="28"/>
        </w:rPr>
        <w:t>Reci</w:t>
      </w: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c. 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Calde</w:t>
      </w:r>
    </w:p>
    <w:p w:rsidR="004B03E2" w:rsidRPr="00B82D20" w:rsidRDefault="004B03E2" w:rsidP="00B31406">
      <w:pPr>
        <w:spacing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7. Când zona era atacată, peștera servea ca: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a. Adăpost pentru animale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b. Adăpost pentru femei și copii 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Loc în care oamenii își ascundeau lucrurile de valoare </w:t>
      </w:r>
    </w:p>
    <w:p w:rsidR="004B03E2" w:rsidRPr="004E30BB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8. Peștera Dâmbovicioara a fost electrificată în anul: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4" o:spid="_x0000_i1028" type="#_x0000_t75" alt="5883Pestera-Dambovicioarei.jpg" style="width:258pt;height:165.75pt;visibility:visible">
            <v:imagedata r:id="rId10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1980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1952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1968</w:t>
      </w:r>
    </w:p>
    <w:p w:rsidR="004B03E2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9. Cheile Dâmbovicioarei fac parte dintr-un lanț format din: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1" o:spid="_x0000_i1029" type="#_x0000_t75" alt="cheile_dambovicioarei_05.jpg" style="width:165.75pt;height:213pt;visibility:visible">
            <v:imagedata r:id="rId11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20 de chei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18 chei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28 chei</w:t>
      </w: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884735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10</w:t>
      </w:r>
      <w:r w:rsidRPr="000A446C">
        <w:rPr>
          <w:rFonts w:ascii="Times New Roman" w:hAnsi="Times New Roman"/>
          <w:color w:val="00B05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Ce altitudine are </w:t>
      </w:r>
      <w:r w:rsidRPr="00884735">
        <w:rPr>
          <w:rFonts w:ascii="Times New Roman" w:hAnsi="Times New Roman"/>
          <w:sz w:val="28"/>
          <w:szCs w:val="28"/>
        </w:rPr>
        <w:t xml:space="preserve">Vârful Leaota? </w:t>
      </w:r>
    </w:p>
    <w:p w:rsidR="004B03E2" w:rsidRPr="00884735" w:rsidRDefault="004B03E2" w:rsidP="0088473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sz w:val="28"/>
          <w:szCs w:val="28"/>
        </w:rPr>
        <w:pict>
          <v:shape id="_x0000_i1030" type="#_x0000_t75" style="width:256.5pt;height:156pt">
            <v:imagedata r:id="rId12" o:title=""/>
          </v:shape>
        </w:pict>
      </w:r>
    </w:p>
    <w:p w:rsidR="004B03E2" w:rsidRPr="00884735" w:rsidRDefault="004B03E2" w:rsidP="00884735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884735">
        <w:rPr>
          <w:rFonts w:ascii="Times New Roman" w:hAnsi="Times New Roman"/>
          <w:b/>
          <w:i/>
          <w:color w:val="FF0000"/>
          <w:sz w:val="28"/>
          <w:szCs w:val="28"/>
        </w:rPr>
        <w:t>a. 2133m</w:t>
      </w:r>
    </w:p>
    <w:p w:rsidR="004B03E2" w:rsidRPr="00884735" w:rsidRDefault="004B03E2" w:rsidP="00884735">
      <w:pPr>
        <w:jc w:val="both"/>
        <w:rPr>
          <w:rFonts w:ascii="Times New Roman" w:hAnsi="Times New Roman"/>
          <w:sz w:val="28"/>
          <w:szCs w:val="28"/>
        </w:rPr>
      </w:pPr>
      <w:r w:rsidRPr="00884735">
        <w:rPr>
          <w:rFonts w:ascii="Times New Roman" w:hAnsi="Times New Roman"/>
          <w:sz w:val="28"/>
          <w:szCs w:val="28"/>
        </w:rPr>
        <w:t>b. 2240m</w:t>
      </w:r>
    </w:p>
    <w:p w:rsidR="004B03E2" w:rsidRPr="00884735" w:rsidRDefault="004B03E2" w:rsidP="00884735">
      <w:pPr>
        <w:jc w:val="both"/>
        <w:rPr>
          <w:rFonts w:ascii="Times New Roman" w:hAnsi="Times New Roman"/>
          <w:sz w:val="28"/>
          <w:szCs w:val="28"/>
        </w:rPr>
      </w:pPr>
      <w:r w:rsidRPr="00884735">
        <w:rPr>
          <w:rFonts w:ascii="Times New Roman" w:hAnsi="Times New Roman"/>
          <w:sz w:val="28"/>
          <w:szCs w:val="28"/>
        </w:rPr>
        <w:t>c.2178m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Pr="000A3FE1">
        <w:rPr>
          <w:rFonts w:ascii="Times New Roman" w:hAnsi="Times New Roman"/>
          <w:sz w:val="28"/>
          <w:szCs w:val="28"/>
        </w:rPr>
        <w:t xml:space="preserve"> În imaginea de mai jos se află:</w:t>
      </w:r>
    </w:p>
    <w:p w:rsidR="004B03E2" w:rsidRPr="000A3FE1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sz w:val="28"/>
          <w:szCs w:val="28"/>
        </w:rPr>
        <w:pict>
          <v:shape id="_x0000_i1031" type="#_x0000_t75" style="width:258pt;height:159.75pt">
            <v:imagedata r:id="rId13" o:title=""/>
          </v:shape>
        </w:pict>
      </w:r>
    </w:p>
    <w:p w:rsidR="004B03E2" w:rsidRPr="000A3FE1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 w:rsidRPr="000A3FE1">
        <w:rPr>
          <w:rFonts w:ascii="Times New Roman" w:hAnsi="Times New Roman"/>
          <w:sz w:val="28"/>
          <w:szCs w:val="28"/>
        </w:rPr>
        <w:t>a. Castelul Bran</w:t>
      </w:r>
    </w:p>
    <w:p w:rsidR="004B03E2" w:rsidRPr="000A3FE1" w:rsidRDefault="004B03E2" w:rsidP="000A3FE1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A3FE1">
        <w:rPr>
          <w:rFonts w:ascii="Times New Roman" w:hAnsi="Times New Roman"/>
          <w:b/>
          <w:i/>
          <w:color w:val="FF0000"/>
          <w:sz w:val="28"/>
          <w:szCs w:val="28"/>
        </w:rPr>
        <w:t>b. Mausoleul Mateiaș</w:t>
      </w:r>
    </w:p>
    <w:p w:rsidR="004B03E2" w:rsidRDefault="004B03E2" w:rsidP="000A3FE1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A3FE1">
        <w:rPr>
          <w:rFonts w:ascii="Times New Roman" w:hAnsi="Times New Roman"/>
          <w:sz w:val="28"/>
          <w:szCs w:val="28"/>
        </w:rPr>
        <w:t>c. Castelul Corvinilor</w:t>
      </w:r>
    </w:p>
    <w:p w:rsidR="004B03E2" w:rsidRDefault="004B03E2" w:rsidP="000A3FE1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Pr="000A3FE1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 w:rsidRPr="000A3FE1">
        <w:rPr>
          <w:rFonts w:ascii="Times New Roman" w:hAnsi="Times New Roman"/>
          <w:sz w:val="28"/>
          <w:szCs w:val="28"/>
        </w:rPr>
        <w:t>12.</w:t>
      </w:r>
      <w:r w:rsidRPr="000A3FE1">
        <w:t xml:space="preserve"> </w:t>
      </w:r>
      <w:r w:rsidRPr="000A3FE1">
        <w:rPr>
          <w:rFonts w:ascii="Times New Roman" w:hAnsi="Times New Roman"/>
          <w:sz w:val="28"/>
          <w:szCs w:val="28"/>
        </w:rPr>
        <w:t xml:space="preserve">Cu ce munți se învecinează </w:t>
      </w:r>
      <w:smartTag w:uri="urn:schemas-microsoft-com:office:smarttags" w:element="PersonName">
        <w:smartTagPr>
          <w:attr w:name="ProductID" w:val="la Nord-Est Mun"/>
        </w:smartTagPr>
        <w:r w:rsidRPr="000A3FE1">
          <w:rPr>
            <w:rFonts w:ascii="Times New Roman" w:hAnsi="Times New Roman"/>
            <w:sz w:val="28"/>
            <w:szCs w:val="28"/>
          </w:rPr>
          <w:t>la Nord-Est Mun</w:t>
        </w:r>
      </w:smartTag>
      <w:r w:rsidRPr="000A3FE1">
        <w:rPr>
          <w:rFonts w:ascii="Times New Roman" w:hAnsi="Times New Roman"/>
          <w:sz w:val="28"/>
          <w:szCs w:val="28"/>
        </w:rPr>
        <w:t>ții Leaota?</w:t>
      </w:r>
    </w:p>
    <w:p w:rsidR="004B03E2" w:rsidRPr="000A3FE1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 w:rsidRPr="000A3FE1">
        <w:rPr>
          <w:rFonts w:ascii="Times New Roman" w:hAnsi="Times New Roman"/>
          <w:sz w:val="28"/>
          <w:szCs w:val="28"/>
        </w:rPr>
        <w:t>a. Iezer-Păpușa</w:t>
      </w:r>
    </w:p>
    <w:p w:rsidR="004B03E2" w:rsidRPr="000A3FE1" w:rsidRDefault="004B03E2" w:rsidP="000A3FE1">
      <w:pPr>
        <w:jc w:val="both"/>
        <w:rPr>
          <w:rFonts w:ascii="Times New Roman" w:hAnsi="Times New Roman"/>
          <w:sz w:val="28"/>
          <w:szCs w:val="28"/>
        </w:rPr>
      </w:pPr>
      <w:r w:rsidRPr="000A3FE1">
        <w:rPr>
          <w:rFonts w:ascii="Times New Roman" w:hAnsi="Times New Roman"/>
          <w:sz w:val="28"/>
          <w:szCs w:val="28"/>
        </w:rPr>
        <w:t xml:space="preserve">b. Făgărași </w:t>
      </w:r>
    </w:p>
    <w:p w:rsidR="004B03E2" w:rsidRDefault="004B03E2" w:rsidP="000A3FE1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A3FE1">
        <w:rPr>
          <w:rFonts w:ascii="Times New Roman" w:hAnsi="Times New Roman"/>
          <w:b/>
          <w:i/>
          <w:color w:val="FF0000"/>
          <w:sz w:val="28"/>
          <w:szCs w:val="28"/>
        </w:rPr>
        <w:t>c. Bucegi</w:t>
      </w:r>
    </w:p>
    <w:p w:rsidR="004B03E2" w:rsidRPr="000A3FE1" w:rsidRDefault="004B03E2" w:rsidP="000A3FE1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13. În apropierea localității Rucăr putem admira crestele munților: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Iezer-Păpușa, Făgăraș, Retezat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Piatra Craiului, Ciucaș, Făgăraș</w:t>
      </w: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c. Iezer-Păpușa, Făgăraș, Piatra Craiului, Leaota</w:t>
      </w: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Pr="00B02689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14. Cum se numește castelul din imagine?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10" o:spid="_x0000_i1032" type="#_x0000_t75" alt="800px-Bran_castle_(47626731362).jpg" style="width:255.75pt;height:165pt;visibility:visible">
            <v:imagedata r:id="rId14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a. Castelul Peleș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b. Castelul Bran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Castelul Corvinilor </w:t>
      </w:r>
    </w:p>
    <w:p w:rsidR="004B03E2" w:rsidRPr="004E30BB" w:rsidRDefault="004B03E2" w:rsidP="00B31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15. Castelul Bran se află situat între: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a. Munții Bucegi și Piatra Craiului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b. Munții Lotrului și Munții Latoriței 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 Munții Făgăraș și Piatra Craiului </w:t>
      </w: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16. De unde izvorăște Dâmbovicioara?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16" o:spid="_x0000_i1033" type="#_x0000_t75" alt="Pure-Romania-La-2-ani-in-Piatra-Craiului-Varful-la-Om-Traseu-in-Piatra-Craiului-cu-copiii-in-Piatra-Craiului-Pure-Romania-1.jpg" style="width:150.75pt;height:207pt;visibility:visible">
            <v:imagedata r:id="rId15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a. Vârful Moldoveanu - </w:t>
      </w:r>
      <w:smartTag w:uri="urn:schemas-microsoft-com:office:smarttags" w:element="metricconverter">
        <w:smartTagPr>
          <w:attr w:name="ProductID" w:val="2544 m"/>
        </w:smartTagPr>
        <w:r w:rsidRPr="004E30BB">
          <w:rPr>
            <w:rFonts w:ascii="Times New Roman" w:hAnsi="Times New Roman"/>
            <w:sz w:val="28"/>
            <w:szCs w:val="28"/>
          </w:rPr>
          <w:t>2544 m</w:t>
        </w:r>
      </w:smartTag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b. Vârful Zănoaga - </w:t>
      </w:r>
      <w:smartTag w:uri="urn:schemas-microsoft-com:office:smarttags" w:element="metricconverter">
        <w:smartTagPr>
          <w:attr w:name="ProductID" w:val="2387 m"/>
        </w:smartTagPr>
        <w:r w:rsidRPr="004E30BB">
          <w:rPr>
            <w:rFonts w:ascii="Times New Roman" w:hAnsi="Times New Roman"/>
            <w:sz w:val="28"/>
            <w:szCs w:val="28"/>
          </w:rPr>
          <w:t>2387 m</w:t>
        </w:r>
      </w:smartTag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c. Vârful “</w:t>
      </w:r>
      <w:smartTag w:uri="urn:schemas-microsoft-com:office:smarttags" w:element="PersonName">
        <w:smartTagPr>
          <w:attr w:name="ProductID" w:val="La Om"/>
        </w:smartTagPr>
        <w:r w:rsidRPr="004E30BB">
          <w:rPr>
            <w:rFonts w:ascii="Times New Roman" w:hAnsi="Times New Roman"/>
            <w:b/>
            <w:i/>
            <w:color w:val="FF0000"/>
            <w:sz w:val="28"/>
            <w:szCs w:val="28"/>
          </w:rPr>
          <w:t>La Om</w:t>
        </w:r>
      </w:smartTag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” - </w:t>
      </w:r>
      <w:smartTag w:uri="urn:schemas-microsoft-com:office:smarttags" w:element="metricconverter">
        <w:smartTagPr>
          <w:attr w:name="ProductID" w:val="2238 m"/>
        </w:smartTagPr>
        <w:r w:rsidRPr="004E30BB">
          <w:rPr>
            <w:rFonts w:ascii="Times New Roman" w:hAnsi="Times New Roman"/>
            <w:b/>
            <w:i/>
            <w:color w:val="FF0000"/>
            <w:sz w:val="28"/>
            <w:szCs w:val="28"/>
          </w:rPr>
          <w:t>2238 m</w:t>
        </w:r>
      </w:smartTag>
    </w:p>
    <w:p w:rsidR="004B03E2" w:rsidRPr="004E30BB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17. Ce denumire poartă cheile reprezentate în imagine?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17" o:spid="_x0000_i1034" type="#_x0000_t75" alt="poza-brusturet.jpg" style="width:240pt;height:129.75pt;visibility:visible">
            <v:imagedata r:id="rId16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a. Cheile Oltețului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b. Cheile Brusturetului 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Cheile Grădiștei</w:t>
      </w: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9724E9">
      <w:pPr>
        <w:jc w:val="both"/>
        <w:rPr>
          <w:rFonts w:ascii="Times New Roman" w:hAnsi="Times New Roman"/>
          <w:sz w:val="28"/>
          <w:szCs w:val="28"/>
        </w:rPr>
      </w:pPr>
      <w:r w:rsidRPr="009724E9">
        <w:rPr>
          <w:rFonts w:ascii="Times New Roman" w:hAnsi="Times New Roman"/>
          <w:sz w:val="28"/>
          <w:szCs w:val="28"/>
        </w:rPr>
        <w:t>18. Pr</w:t>
      </w:r>
      <w:r>
        <w:rPr>
          <w:rFonts w:ascii="Times New Roman" w:hAnsi="Times New Roman"/>
          <w:sz w:val="28"/>
          <w:szCs w:val="28"/>
        </w:rPr>
        <w:t>ecipita</w:t>
      </w:r>
      <w:r w:rsidRPr="004E30BB">
        <w:rPr>
          <w:rFonts w:ascii="Times New Roman" w:hAnsi="Times New Roman"/>
          <w:sz w:val="28"/>
          <w:szCs w:val="28"/>
        </w:rPr>
        <w:t>ț</w:t>
      </w:r>
      <w:r>
        <w:rPr>
          <w:rFonts w:ascii="Times New Roman" w:hAnsi="Times New Roman"/>
          <w:sz w:val="28"/>
          <w:szCs w:val="28"/>
        </w:rPr>
        <w:t xml:space="preserve">iile atmosferice </w:t>
      </w:r>
      <w:r w:rsidRPr="004E30BB">
        <w:rPr>
          <w:rFonts w:ascii="Times New Roman" w:hAnsi="Times New Roman"/>
          <w:sz w:val="28"/>
          <w:szCs w:val="28"/>
        </w:rPr>
        <w:t>î</w:t>
      </w:r>
      <w:r>
        <w:rPr>
          <w:rFonts w:ascii="Times New Roman" w:hAnsi="Times New Roman"/>
          <w:sz w:val="28"/>
          <w:szCs w:val="28"/>
        </w:rPr>
        <w:t>n M</w:t>
      </w:r>
      <w:r w:rsidRPr="009724E9">
        <w:rPr>
          <w:rFonts w:ascii="Times New Roman" w:hAnsi="Times New Roman"/>
          <w:sz w:val="28"/>
          <w:szCs w:val="28"/>
        </w:rPr>
        <w:t xml:space="preserve">unții Leaota sunt de: </w:t>
      </w:r>
    </w:p>
    <w:p w:rsidR="004B03E2" w:rsidRPr="009724E9" w:rsidRDefault="004B03E2" w:rsidP="009724E9">
      <w:pPr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>
        <w:pict>
          <v:shape id="_x0000_i1035" type="#_x0000_t75" alt="Munţii Leaota – Piatra Dragoslavelor | De pe drum …" style="width:248.25pt;height:150.75pt">
            <v:imagedata r:id="rId17" r:href="rId18"/>
          </v:shape>
        </w:pict>
      </w:r>
    </w:p>
    <w:p w:rsidR="004B03E2" w:rsidRPr="009724E9" w:rsidRDefault="004B03E2" w:rsidP="009724E9">
      <w:pPr>
        <w:jc w:val="both"/>
        <w:rPr>
          <w:rFonts w:ascii="Times New Roman" w:hAnsi="Times New Roman"/>
          <w:sz w:val="28"/>
          <w:szCs w:val="28"/>
        </w:rPr>
      </w:pPr>
      <w:r w:rsidRPr="009724E9">
        <w:rPr>
          <w:rFonts w:ascii="Times New Roman" w:hAnsi="Times New Roman"/>
          <w:sz w:val="28"/>
          <w:szCs w:val="28"/>
        </w:rPr>
        <w:t xml:space="preserve">a) 2300 – </w:t>
      </w:r>
      <w:smartTag w:uri="urn:schemas-microsoft-com:office:smarttags" w:element="metricconverter">
        <w:smartTagPr>
          <w:attr w:name="ProductID" w:val="3200 mm"/>
        </w:smartTagPr>
        <w:r w:rsidRPr="009724E9">
          <w:rPr>
            <w:rFonts w:ascii="Times New Roman" w:hAnsi="Times New Roman"/>
            <w:sz w:val="28"/>
            <w:szCs w:val="28"/>
          </w:rPr>
          <w:t>3200 mm</w:t>
        </w:r>
      </w:smartTag>
      <w:r w:rsidRPr="009724E9">
        <w:rPr>
          <w:rFonts w:ascii="Times New Roman" w:hAnsi="Times New Roman"/>
          <w:sz w:val="28"/>
          <w:szCs w:val="28"/>
        </w:rPr>
        <w:t xml:space="preserve"> anual</w:t>
      </w:r>
    </w:p>
    <w:p w:rsidR="004B03E2" w:rsidRPr="009724E9" w:rsidRDefault="004B03E2" w:rsidP="009724E9">
      <w:pPr>
        <w:jc w:val="both"/>
        <w:rPr>
          <w:rFonts w:ascii="Times New Roman" w:hAnsi="Times New Roman"/>
          <w:sz w:val="28"/>
          <w:szCs w:val="28"/>
        </w:rPr>
      </w:pPr>
      <w:r w:rsidRPr="009724E9">
        <w:rPr>
          <w:rFonts w:ascii="Times New Roman" w:hAnsi="Times New Roman"/>
          <w:sz w:val="28"/>
          <w:szCs w:val="28"/>
        </w:rPr>
        <w:t xml:space="preserve">b) 1200 – </w:t>
      </w:r>
      <w:smartTag w:uri="urn:schemas-microsoft-com:office:smarttags" w:element="metricconverter">
        <w:smartTagPr>
          <w:attr w:name="ProductID" w:val="1400 mm"/>
        </w:smartTagPr>
        <w:r w:rsidRPr="009724E9">
          <w:rPr>
            <w:rFonts w:ascii="Times New Roman" w:hAnsi="Times New Roman"/>
            <w:sz w:val="28"/>
            <w:szCs w:val="28"/>
          </w:rPr>
          <w:t>1400 mm</w:t>
        </w:r>
      </w:smartTag>
      <w:r w:rsidRPr="009724E9">
        <w:rPr>
          <w:rFonts w:ascii="Times New Roman" w:hAnsi="Times New Roman"/>
          <w:sz w:val="28"/>
          <w:szCs w:val="28"/>
        </w:rPr>
        <w:t xml:space="preserve"> anual</w:t>
      </w:r>
    </w:p>
    <w:p w:rsidR="004B03E2" w:rsidRDefault="004B03E2" w:rsidP="009724E9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724E9">
        <w:rPr>
          <w:rFonts w:ascii="Times New Roman" w:hAnsi="Times New Roman"/>
          <w:b/>
          <w:i/>
          <w:color w:val="FF0000"/>
          <w:sz w:val="28"/>
          <w:szCs w:val="28"/>
        </w:rPr>
        <w:t xml:space="preserve">c) 900 – </w:t>
      </w:r>
      <w:smartTag w:uri="urn:schemas-microsoft-com:office:smarttags" w:element="metricconverter">
        <w:smartTagPr>
          <w:attr w:name="ProductID" w:val="1000 mm"/>
        </w:smartTagPr>
        <w:r w:rsidRPr="009724E9">
          <w:rPr>
            <w:rFonts w:ascii="Times New Roman" w:hAnsi="Times New Roman"/>
            <w:b/>
            <w:i/>
            <w:color w:val="FF0000"/>
            <w:sz w:val="28"/>
            <w:szCs w:val="28"/>
          </w:rPr>
          <w:t>1000 mm</w:t>
        </w:r>
      </w:smartTag>
      <w:r w:rsidRPr="009724E9">
        <w:rPr>
          <w:rFonts w:ascii="Times New Roman" w:hAnsi="Times New Roman"/>
          <w:b/>
          <w:i/>
          <w:color w:val="FF0000"/>
          <w:sz w:val="28"/>
          <w:szCs w:val="28"/>
        </w:rPr>
        <w:t xml:space="preserve"> anual</w:t>
      </w:r>
    </w:p>
    <w:p w:rsidR="004B03E2" w:rsidRDefault="004B03E2" w:rsidP="009724E9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B03E2" w:rsidRDefault="004B03E2" w:rsidP="009724E9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19. În ce an a fost descoperită Peștera Urșilor (Peștera Colțul Surpat)?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26" o:spid="_x0000_i1036" type="#_x0000_t75" alt="Pestera-Coltul-Surpat-22.jpg" style="width:237pt;height:132.75pt;visibility:visible">
            <v:imagedata r:id="rId19" o:title="" croptop="4833f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1951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1945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1981</w:t>
      </w:r>
    </w:p>
    <w:p w:rsidR="004B03E2" w:rsidRPr="004E30BB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7474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Geanta de prim ajutor trebuie să conțină:</w:t>
      </w:r>
    </w:p>
    <w:p w:rsidR="004B03E2" w:rsidRPr="007474CC" w:rsidRDefault="004B03E2" w:rsidP="007474CC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474CC">
        <w:rPr>
          <w:rFonts w:ascii="Times New Roman" w:hAnsi="Times New Roman"/>
          <w:b/>
          <w:i/>
          <w:color w:val="FF0000"/>
          <w:sz w:val="28"/>
          <w:szCs w:val="28"/>
        </w:rPr>
        <w:t>a. Apă oxigenată</w:t>
      </w:r>
    </w:p>
    <w:p w:rsidR="004B03E2" w:rsidRDefault="004B03E2" w:rsidP="007474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 Cosmetice</w:t>
      </w:r>
    </w:p>
    <w:p w:rsidR="004B03E2" w:rsidRDefault="004B03E2" w:rsidP="007474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c. Pastă de dinți</w:t>
      </w:r>
    </w:p>
    <w:p w:rsidR="004B03E2" w:rsidRPr="004E30BB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9724E9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724E9">
        <w:rPr>
          <w:rFonts w:ascii="Times New Roman" w:hAnsi="Times New Roman"/>
          <w:color w:val="000000"/>
          <w:sz w:val="28"/>
          <w:szCs w:val="28"/>
        </w:rPr>
        <w:t>21. Pădurile</w:t>
      </w:r>
      <w:r>
        <w:rPr>
          <w:rFonts w:ascii="Times New Roman" w:hAnsi="Times New Roman"/>
          <w:color w:val="000000"/>
          <w:sz w:val="28"/>
          <w:szCs w:val="28"/>
        </w:rPr>
        <w:t xml:space="preserve"> cu cea mai mare extindere din M</w:t>
      </w:r>
      <w:r w:rsidRPr="009724E9">
        <w:rPr>
          <w:rFonts w:ascii="Times New Roman" w:hAnsi="Times New Roman"/>
          <w:color w:val="000000"/>
          <w:sz w:val="28"/>
          <w:szCs w:val="28"/>
        </w:rPr>
        <w:t>unții Leaota sunt cele de:</w:t>
      </w:r>
    </w:p>
    <w:p w:rsidR="004B03E2" w:rsidRPr="009724E9" w:rsidRDefault="004B03E2" w:rsidP="009724E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t xml:space="preserve">        </w:t>
      </w:r>
      <w:r>
        <w:pict>
          <v:shape id="_x0000_i1037" type="#_x0000_t75" style="width:240.75pt;height:142.5pt">
            <v:imagedata r:id="rId20" o:title=""/>
          </v:shape>
        </w:pict>
      </w:r>
    </w:p>
    <w:p w:rsidR="004B03E2" w:rsidRPr="009724E9" w:rsidRDefault="004B03E2" w:rsidP="009724E9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724E9">
        <w:rPr>
          <w:rFonts w:ascii="Times New Roman" w:hAnsi="Times New Roman"/>
          <w:color w:val="000000"/>
          <w:sz w:val="28"/>
          <w:szCs w:val="28"/>
        </w:rPr>
        <w:t>a) Stejar</w:t>
      </w:r>
    </w:p>
    <w:p w:rsidR="004B03E2" w:rsidRPr="009724E9" w:rsidRDefault="004B03E2" w:rsidP="009724E9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724E9">
        <w:rPr>
          <w:rFonts w:ascii="Times New Roman" w:hAnsi="Times New Roman"/>
          <w:color w:val="000000"/>
          <w:sz w:val="28"/>
          <w:szCs w:val="28"/>
        </w:rPr>
        <w:t>b) Brad</w:t>
      </w:r>
    </w:p>
    <w:p w:rsidR="004B03E2" w:rsidRDefault="004B03E2" w:rsidP="001276DD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724E9">
        <w:rPr>
          <w:rFonts w:ascii="Times New Roman" w:hAnsi="Times New Roman"/>
          <w:b/>
          <w:i/>
          <w:color w:val="FF0000"/>
          <w:sz w:val="28"/>
          <w:szCs w:val="28"/>
        </w:rPr>
        <w:t>c) Fag</w:t>
      </w:r>
    </w:p>
    <w:p w:rsidR="004B03E2" w:rsidRPr="00092077" w:rsidRDefault="004B03E2" w:rsidP="001276DD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276DD">
        <w:rPr>
          <w:rFonts w:ascii="Times New Roman" w:hAnsi="Times New Roman"/>
          <w:color w:val="000000"/>
          <w:sz w:val="28"/>
          <w:szCs w:val="28"/>
        </w:rPr>
        <w:t xml:space="preserve">22. </w:t>
      </w:r>
      <w:r>
        <w:rPr>
          <w:rFonts w:ascii="Times New Roman" w:hAnsi="Times New Roman"/>
          <w:color w:val="000000"/>
          <w:sz w:val="28"/>
          <w:szCs w:val="28"/>
        </w:rPr>
        <w:t>Limita de Sud a M</w:t>
      </w:r>
      <w:r w:rsidRPr="001276DD">
        <w:rPr>
          <w:rFonts w:ascii="Times New Roman" w:hAnsi="Times New Roman"/>
          <w:color w:val="000000"/>
          <w:sz w:val="28"/>
          <w:szCs w:val="28"/>
        </w:rPr>
        <w:t>unților Leaota este reprezentată de:</w:t>
      </w:r>
    </w:p>
    <w:p w:rsidR="004B03E2" w:rsidRPr="001276DD" w:rsidRDefault="004B03E2" w:rsidP="001276D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t xml:space="preserve">        </w:t>
      </w:r>
      <w:r>
        <w:pict>
          <v:shape id="_x0000_i1038" type="#_x0000_t75" alt="Munţii Leaota – Piatra Dragoslavelor | De pe drum …" style="width:212.25pt;height:158.25pt">
            <v:imagedata r:id="rId21" r:href="rId22"/>
          </v:shape>
        </w:pict>
      </w:r>
    </w:p>
    <w:p w:rsidR="004B03E2" w:rsidRPr="001276DD" w:rsidRDefault="004B03E2" w:rsidP="001276D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276DD">
        <w:rPr>
          <w:rFonts w:ascii="Times New Roman" w:hAnsi="Times New Roman"/>
          <w:color w:val="000000"/>
          <w:sz w:val="28"/>
          <w:szCs w:val="28"/>
        </w:rPr>
        <w:t xml:space="preserve">a. Munții Iezer - Păpușa </w:t>
      </w:r>
    </w:p>
    <w:p w:rsidR="004B03E2" w:rsidRPr="001276DD" w:rsidRDefault="004B03E2" w:rsidP="001276DD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276DD">
        <w:rPr>
          <w:rFonts w:ascii="Times New Roman" w:hAnsi="Times New Roman"/>
          <w:b/>
          <w:i/>
          <w:color w:val="FF0000"/>
          <w:sz w:val="28"/>
          <w:szCs w:val="28"/>
        </w:rPr>
        <w:t xml:space="preserve">b. Subcarpații Dâmboviței </w:t>
      </w:r>
    </w:p>
    <w:p w:rsidR="004B03E2" w:rsidRDefault="004B03E2" w:rsidP="001276D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276DD">
        <w:rPr>
          <w:rFonts w:ascii="Times New Roman" w:hAnsi="Times New Roman"/>
          <w:color w:val="000000"/>
          <w:sz w:val="28"/>
          <w:szCs w:val="28"/>
        </w:rPr>
        <w:t>c. Câmpia Română</w:t>
      </w:r>
    </w:p>
    <w:p w:rsidR="004B03E2" w:rsidRDefault="004B03E2" w:rsidP="001276DD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03E2" w:rsidRDefault="004B03E2" w:rsidP="001276DD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3. Cum s</w:t>
      </w:r>
      <w:r w:rsidRPr="001276DD">
        <w:rPr>
          <w:rFonts w:ascii="Times New Roman" w:hAnsi="Times New Roman"/>
          <w:sz w:val="28"/>
          <w:szCs w:val="28"/>
        </w:rPr>
        <w:t>e numește cabana din imagine?</w:t>
      </w:r>
    </w:p>
    <w:p w:rsidR="004B03E2" w:rsidRPr="001276DD" w:rsidRDefault="004B03E2" w:rsidP="001276D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sz w:val="28"/>
          <w:szCs w:val="28"/>
        </w:rPr>
        <w:pict>
          <v:shape id="_x0000_i1039" type="#_x0000_t75" style="width:252pt;height:150pt">
            <v:imagedata r:id="rId23" o:title=""/>
          </v:shape>
        </w:pict>
      </w:r>
    </w:p>
    <w:p w:rsidR="004B03E2" w:rsidRPr="001276DD" w:rsidRDefault="004B03E2" w:rsidP="001276DD">
      <w:pPr>
        <w:jc w:val="both"/>
        <w:rPr>
          <w:rFonts w:ascii="Times New Roman" w:hAnsi="Times New Roman"/>
          <w:sz w:val="28"/>
          <w:szCs w:val="28"/>
        </w:rPr>
      </w:pPr>
      <w:r w:rsidRPr="001276DD">
        <w:rPr>
          <w:rFonts w:ascii="Times New Roman" w:hAnsi="Times New Roman"/>
          <w:sz w:val="28"/>
          <w:szCs w:val="28"/>
        </w:rPr>
        <w:t>a. Cabana Iezer</w:t>
      </w:r>
    </w:p>
    <w:p w:rsidR="004B03E2" w:rsidRPr="001276DD" w:rsidRDefault="004B03E2" w:rsidP="001276DD">
      <w:pPr>
        <w:jc w:val="both"/>
        <w:rPr>
          <w:rFonts w:ascii="Times New Roman" w:hAnsi="Times New Roman"/>
          <w:sz w:val="28"/>
          <w:szCs w:val="28"/>
        </w:rPr>
      </w:pPr>
      <w:r w:rsidRPr="001276DD">
        <w:rPr>
          <w:rFonts w:ascii="Times New Roman" w:hAnsi="Times New Roman"/>
          <w:sz w:val="28"/>
          <w:szCs w:val="28"/>
        </w:rPr>
        <w:t xml:space="preserve">b. Cabana Păpușa </w:t>
      </w:r>
    </w:p>
    <w:p w:rsidR="004B03E2" w:rsidRPr="001276DD" w:rsidRDefault="004B03E2" w:rsidP="001276DD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276DD">
        <w:rPr>
          <w:rFonts w:ascii="Times New Roman" w:hAnsi="Times New Roman"/>
          <w:b/>
          <w:i/>
          <w:color w:val="FF0000"/>
          <w:sz w:val="28"/>
          <w:szCs w:val="28"/>
        </w:rPr>
        <w:t>c. Cabana Leaota</w:t>
      </w: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24. Ce denumire poartă floarea din imagine?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19" o:spid="_x0000_i1040" type="#_x0000_t75" alt="Captură ecran (1).png" style="width:171pt;height:229.5pt;visibility:visible">
            <v:imagedata r:id="rId24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Floare de Colț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b. Marele Grohotiș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Creasta Pietrei Craiului 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25. În cazul plăgilor, oprirea sângelui se face prin: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29" o:spid="_x0000_i1041" type="#_x0000_t75" alt="04692fb8-06ff-4dcd-a9ea-4139ec8e7e6e.jpg" style="width:169.5pt;height:136.5pt;visibility:visible">
            <v:imagedata r:id="rId25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Garou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b. Compresă sterilă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Ridicarea pacientului în șezut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26. Comuna Rucăr este străbătută de cursurile a două ape curgătoare: 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Dâmbovița și afluentul acestuia, Râușor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Olt și afluentul său, Lotru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Siret și afluentul acestuia, Bistrița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27. Ce denumire poartă </w:t>
      </w:r>
      <w:r>
        <w:rPr>
          <w:rFonts w:ascii="Times New Roman" w:hAnsi="Times New Roman"/>
          <w:sz w:val="28"/>
          <w:szCs w:val="28"/>
        </w:rPr>
        <w:t xml:space="preserve">cheile </w:t>
      </w:r>
      <w:r w:rsidRPr="004E30BB">
        <w:rPr>
          <w:rFonts w:ascii="Times New Roman" w:hAnsi="Times New Roman"/>
          <w:sz w:val="28"/>
          <w:szCs w:val="28"/>
        </w:rPr>
        <w:t>din imaginea de mai jos?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20" o:spid="_x0000_i1042" type="#_x0000_t75" alt="cover-cheile-dambovicioarei.jpg" style="width:139.5pt;height:219pt;visibility:visible">
            <v:imagedata r:id="rId26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a. Cheile Ghimbavului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Cheile Grădiștei</w: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c. Cheile Dâmbovicioarei </w:t>
      </w:r>
    </w:p>
    <w:p w:rsidR="004B03E2" w:rsidRPr="004E30BB" w:rsidRDefault="004B03E2" w:rsidP="00CA130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746610" w:rsidRDefault="004B03E2" w:rsidP="00746610">
      <w:pPr>
        <w:jc w:val="both"/>
        <w:rPr>
          <w:rFonts w:ascii="Times New Roman" w:hAnsi="Times New Roman"/>
          <w:sz w:val="28"/>
          <w:szCs w:val="28"/>
        </w:rPr>
      </w:pPr>
      <w:r w:rsidRPr="00746610">
        <w:rPr>
          <w:rFonts w:ascii="Times New Roman" w:hAnsi="Times New Roman"/>
          <w:sz w:val="28"/>
          <w:szCs w:val="28"/>
        </w:rPr>
        <w:t>28. Munții Leaota fac parte din Carpații:</w:t>
      </w:r>
    </w:p>
    <w:p w:rsidR="004B03E2" w:rsidRPr="00746610" w:rsidRDefault="004B03E2" w:rsidP="00746610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46610">
        <w:rPr>
          <w:rFonts w:ascii="Times New Roman" w:hAnsi="Times New Roman"/>
          <w:b/>
          <w:i/>
          <w:color w:val="FF0000"/>
          <w:sz w:val="28"/>
          <w:szCs w:val="28"/>
        </w:rPr>
        <w:t xml:space="preserve">a. Meridionali </w:t>
      </w:r>
    </w:p>
    <w:p w:rsidR="004B03E2" w:rsidRPr="00746610" w:rsidRDefault="004B03E2" w:rsidP="00746610">
      <w:pPr>
        <w:jc w:val="both"/>
        <w:rPr>
          <w:rFonts w:ascii="Times New Roman" w:hAnsi="Times New Roman"/>
          <w:sz w:val="28"/>
          <w:szCs w:val="28"/>
        </w:rPr>
      </w:pPr>
      <w:r w:rsidRPr="00746610">
        <w:rPr>
          <w:rFonts w:ascii="Times New Roman" w:hAnsi="Times New Roman"/>
          <w:sz w:val="28"/>
          <w:szCs w:val="28"/>
        </w:rPr>
        <w:t xml:space="preserve">b. Occidentali </w:t>
      </w:r>
    </w:p>
    <w:p w:rsidR="004B03E2" w:rsidRPr="00746610" w:rsidRDefault="004B03E2" w:rsidP="00746610">
      <w:pPr>
        <w:jc w:val="both"/>
        <w:rPr>
          <w:rFonts w:ascii="Times New Roman" w:hAnsi="Times New Roman"/>
          <w:sz w:val="28"/>
          <w:szCs w:val="28"/>
        </w:rPr>
      </w:pPr>
      <w:r w:rsidRPr="00746610">
        <w:rPr>
          <w:rFonts w:ascii="Times New Roman" w:hAnsi="Times New Roman"/>
          <w:sz w:val="28"/>
          <w:szCs w:val="28"/>
        </w:rPr>
        <w:t>c. Orientali</w:t>
      </w:r>
    </w:p>
    <w:p w:rsidR="004B03E2" w:rsidRDefault="004B03E2" w:rsidP="0029358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29358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Pr="004E30BB" w:rsidRDefault="004B03E2" w:rsidP="0029358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29. Cum se numește Lacul din imagine?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4927">
        <w:rPr>
          <w:rFonts w:ascii="Times New Roman" w:hAnsi="Times New Roman"/>
          <w:noProof/>
          <w:sz w:val="28"/>
          <w:szCs w:val="28"/>
          <w:lang w:val="en-US"/>
        </w:rPr>
        <w:pict>
          <v:shape id="Picture 22" o:spid="_x0000_i1043" type="#_x0000_t75" alt="lac-satic.jpg" style="width:258.75pt;height:162pt;visibility:visible">
            <v:imagedata r:id="rId27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>a. Sătic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Sfânta Ana</w:t>
      </w:r>
    </w:p>
    <w:p w:rsidR="004B03E2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 xml:space="preserve">c. Stânișoara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</w:p>
    <w:p w:rsidR="004B03E2" w:rsidRPr="00CA130C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30</w:t>
      </w:r>
      <w:r w:rsidRPr="002C1957">
        <w:t xml:space="preserve">. </w:t>
      </w:r>
      <w:r w:rsidRPr="002C1957">
        <w:rPr>
          <w:rFonts w:ascii="Times New Roman" w:hAnsi="Times New Roman"/>
          <w:sz w:val="28"/>
          <w:szCs w:val="28"/>
        </w:rPr>
        <w:t>Unul dintre cele mai frumoase puncte panoramice din județ poartă numele de Vârfu</w:t>
      </w:r>
      <w:r>
        <w:rPr>
          <w:rFonts w:ascii="Times New Roman" w:hAnsi="Times New Roman"/>
          <w:sz w:val="28"/>
          <w:szCs w:val="28"/>
        </w:rPr>
        <w:t>l ...:</w:t>
      </w:r>
    </w:p>
    <w:p w:rsidR="004B03E2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 </w:t>
      </w:r>
      <w:r w:rsidRPr="00FB4927">
        <w:rPr>
          <w:rFonts w:ascii="Times New Roman" w:hAnsi="Times New Roman"/>
          <w:b/>
          <w:i/>
          <w:noProof/>
          <w:color w:val="FF0000"/>
          <w:sz w:val="28"/>
          <w:szCs w:val="28"/>
          <w:lang w:val="en-US"/>
        </w:rPr>
        <w:pict>
          <v:shape id="Picture 3" o:spid="_x0000_i1044" type="#_x0000_t75" alt="P1000204.jpg" style="width:226.5pt;height:169.5pt;visibility:visible">
            <v:imagedata r:id="rId28" o:title=""/>
          </v:shape>
        </w:pict>
      </w:r>
    </w:p>
    <w:p w:rsidR="004B03E2" w:rsidRPr="004E30BB" w:rsidRDefault="004B03E2" w:rsidP="004E30BB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E30BB">
        <w:rPr>
          <w:rFonts w:ascii="Times New Roman" w:hAnsi="Times New Roman"/>
          <w:b/>
          <w:i/>
          <w:color w:val="FF0000"/>
          <w:sz w:val="28"/>
          <w:szCs w:val="28"/>
        </w:rPr>
        <w:t xml:space="preserve">a. Crucii 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b. Bucșa</w:t>
      </w:r>
    </w:p>
    <w:p w:rsidR="004B03E2" w:rsidRPr="004E30BB" w:rsidRDefault="004B03E2" w:rsidP="004E30BB">
      <w:pPr>
        <w:jc w:val="both"/>
        <w:rPr>
          <w:rFonts w:ascii="Times New Roman" w:hAnsi="Times New Roman"/>
          <w:sz w:val="28"/>
          <w:szCs w:val="28"/>
        </w:rPr>
      </w:pPr>
      <w:r w:rsidRPr="004E30BB">
        <w:rPr>
          <w:rFonts w:ascii="Times New Roman" w:hAnsi="Times New Roman"/>
          <w:sz w:val="28"/>
          <w:szCs w:val="28"/>
        </w:rPr>
        <w:t>c. Leaota</w:t>
      </w:r>
    </w:p>
    <w:sectPr w:rsidR="004B03E2" w:rsidRPr="004E30BB" w:rsidSect="00913F9F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3E2" w:rsidRDefault="004B03E2" w:rsidP="00B82D20">
      <w:pPr>
        <w:spacing w:after="0" w:line="240" w:lineRule="auto"/>
      </w:pPr>
      <w:r>
        <w:separator/>
      </w:r>
    </w:p>
  </w:endnote>
  <w:endnote w:type="continuationSeparator" w:id="0">
    <w:p w:rsidR="004B03E2" w:rsidRDefault="004B03E2" w:rsidP="00B82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3E2" w:rsidRDefault="004B03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3E2" w:rsidRDefault="004B03E2" w:rsidP="00B82D20">
      <w:pPr>
        <w:spacing w:after="0" w:line="240" w:lineRule="auto"/>
      </w:pPr>
      <w:r>
        <w:separator/>
      </w:r>
    </w:p>
  </w:footnote>
  <w:footnote w:type="continuationSeparator" w:id="0">
    <w:p w:rsidR="004B03E2" w:rsidRDefault="004B03E2" w:rsidP="00B82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340B9"/>
    <w:multiLevelType w:val="hybridMultilevel"/>
    <w:tmpl w:val="87BA8648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30BB"/>
    <w:rsid w:val="00014570"/>
    <w:rsid w:val="00092077"/>
    <w:rsid w:val="000A3FE1"/>
    <w:rsid w:val="000A446C"/>
    <w:rsid w:val="00120E71"/>
    <w:rsid w:val="001276DD"/>
    <w:rsid w:val="0018327D"/>
    <w:rsid w:val="00262314"/>
    <w:rsid w:val="00283F89"/>
    <w:rsid w:val="00293586"/>
    <w:rsid w:val="002B48E3"/>
    <w:rsid w:val="002C1957"/>
    <w:rsid w:val="004120F3"/>
    <w:rsid w:val="00420DD8"/>
    <w:rsid w:val="004212DD"/>
    <w:rsid w:val="004B03E2"/>
    <w:rsid w:val="004E30BB"/>
    <w:rsid w:val="0056060A"/>
    <w:rsid w:val="00591B63"/>
    <w:rsid w:val="00621055"/>
    <w:rsid w:val="006F46DE"/>
    <w:rsid w:val="00746610"/>
    <w:rsid w:val="007474CC"/>
    <w:rsid w:val="007811D8"/>
    <w:rsid w:val="007E1517"/>
    <w:rsid w:val="00805AB9"/>
    <w:rsid w:val="00884735"/>
    <w:rsid w:val="0089012D"/>
    <w:rsid w:val="008D3EF1"/>
    <w:rsid w:val="00913F9F"/>
    <w:rsid w:val="00931421"/>
    <w:rsid w:val="009724E9"/>
    <w:rsid w:val="00A26E5F"/>
    <w:rsid w:val="00A40D84"/>
    <w:rsid w:val="00B02689"/>
    <w:rsid w:val="00B257DD"/>
    <w:rsid w:val="00B31406"/>
    <w:rsid w:val="00B6565F"/>
    <w:rsid w:val="00B82D20"/>
    <w:rsid w:val="00BF7A15"/>
    <w:rsid w:val="00C830E3"/>
    <w:rsid w:val="00CA130C"/>
    <w:rsid w:val="00CD7B65"/>
    <w:rsid w:val="00D1415B"/>
    <w:rsid w:val="00E4050B"/>
    <w:rsid w:val="00FA7B22"/>
    <w:rsid w:val="00FA7D66"/>
    <w:rsid w:val="00FB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F9F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E30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E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30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82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82D2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82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82D2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http://depedrum.ro/blog/wp-content/gallery/piatra-dragoslavelor/Leaotabuila-027.JPG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depedrum.ro/blog/wp-content/gallery/piatra-dragoslavelor/Leaotabuila-022.JPG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12</Pages>
  <Words>585</Words>
  <Characters>3339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CAMPIONATUL  NAȚIONAL  DE  TURISM SPORTIV - ȘTAFETA MUNȚILOR </dc:title>
  <dc:subject/>
  <dc:creator>Scoala Costesti</dc:creator>
  <cp:keywords/>
  <dc:description/>
  <cp:lastModifiedBy>rica</cp:lastModifiedBy>
  <cp:revision>3</cp:revision>
  <dcterms:created xsi:type="dcterms:W3CDTF">2022-07-21T12:31:00Z</dcterms:created>
  <dcterms:modified xsi:type="dcterms:W3CDTF">2022-07-21T12:35:00Z</dcterms:modified>
</cp:coreProperties>
</file>